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3B7738" w14:textId="77777777" w:rsidR="00C557FC" w:rsidRDefault="00C557FC" w:rsidP="00950CF4">
      <w:pPr>
        <w:spacing w:before="100" w:beforeAutospacing="1" w:after="100" w:afterAutospacing="1" w:line="240" w:lineRule="auto"/>
        <w:rPr>
          <w:rFonts w:ascii="Verdana" w:hAnsi="Verdana" w:cs="AkzidenzGroteskBE-Regular"/>
          <w:color w:val="000000"/>
        </w:rPr>
      </w:pPr>
    </w:p>
    <w:p w14:paraId="4B477E78" w14:textId="77777777" w:rsidR="00C557FC" w:rsidRDefault="00C557FC" w:rsidP="00C557FC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</w:p>
    <w:p w14:paraId="6D7EC74D" w14:textId="77777777" w:rsidR="00C6592B" w:rsidRDefault="00C6592B" w:rsidP="00C557FC">
      <w:pPr>
        <w:spacing w:after="0" w:line="240" w:lineRule="auto"/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</w:pPr>
    </w:p>
    <w:p w14:paraId="73BC04C9" w14:textId="77777777" w:rsidR="0053679A" w:rsidRDefault="0053679A" w:rsidP="00C557FC">
      <w:pPr>
        <w:spacing w:after="0" w:line="240" w:lineRule="auto"/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</w:pPr>
    </w:p>
    <w:p w14:paraId="07B0BD1E" w14:textId="77777777" w:rsidR="0053679A" w:rsidRDefault="0053679A" w:rsidP="00C557FC">
      <w:pPr>
        <w:spacing w:after="0" w:line="240" w:lineRule="auto"/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</w:pPr>
    </w:p>
    <w:p w14:paraId="3575FBBC" w14:textId="0F108450" w:rsidR="00FC20C2" w:rsidRDefault="00FC20C2" w:rsidP="00C557FC">
      <w:pPr>
        <w:spacing w:after="0" w:line="240" w:lineRule="auto"/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</w:pPr>
      <w:r w:rsidRPr="00222D4A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>Dear parent</w:t>
      </w:r>
      <w:r w:rsidR="00C6592B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>/carer</w:t>
      </w:r>
      <w:r w:rsidRPr="00222D4A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 </w:t>
      </w:r>
    </w:p>
    <w:p w14:paraId="17190F90" w14:textId="77777777" w:rsidR="00222D4A" w:rsidRDefault="00222D4A" w:rsidP="00C557FC">
      <w:pPr>
        <w:spacing w:after="0" w:line="240" w:lineRule="auto"/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</w:pPr>
    </w:p>
    <w:p w14:paraId="60EB88EC" w14:textId="70E44F27" w:rsidR="00222D4A" w:rsidRDefault="00222D4A" w:rsidP="00C557FC">
      <w:pPr>
        <w:spacing w:after="0" w:line="240" w:lineRule="auto"/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</w:pPr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We are pleased to </w:t>
      </w:r>
      <w:r w:rsidR="00C07423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>share</w:t>
      </w:r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 </w:t>
      </w:r>
      <w:r w:rsidR="009D16DF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with you that </w:t>
      </w:r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our school will be working towards </w:t>
      </w:r>
      <w:r w:rsidR="002311DC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becoming a </w:t>
      </w:r>
      <w:proofErr w:type="spellStart"/>
      <w:r w:rsidR="002311DC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>LiveSimply</w:t>
      </w:r>
      <w:proofErr w:type="spellEnd"/>
      <w:r w:rsidR="002311DC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 school and achieving the </w:t>
      </w:r>
      <w:proofErr w:type="spellStart"/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>LiveSimply</w:t>
      </w:r>
      <w:proofErr w:type="spellEnd"/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 Award. </w:t>
      </w:r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br/>
      </w:r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br/>
        <w:t xml:space="preserve">The </w:t>
      </w:r>
      <w:proofErr w:type="spellStart"/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>LiveSimply</w:t>
      </w:r>
      <w:proofErr w:type="spellEnd"/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 Award, </w:t>
      </w:r>
      <w:r w:rsidR="00F04865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coordinated by CAFOD, the Catholic agency for overseas development, </w:t>
      </w:r>
      <w:r w:rsidR="00382C9F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is presented to schools who demonstrate they are </w:t>
      </w:r>
      <w:r w:rsidR="00382C9F" w:rsidRPr="00D85DE5">
        <w:rPr>
          <w:rFonts w:ascii="Century Gothic" w:eastAsia="Times New Roman" w:hAnsi="Century Gothic" w:cs="Arial"/>
          <w:b/>
          <w:bCs/>
          <w:color w:val="000000"/>
          <w:sz w:val="28"/>
          <w:szCs w:val="28"/>
          <w:lang w:eastAsia="en-GB"/>
        </w:rPr>
        <w:t>living simply</w:t>
      </w:r>
      <w:r w:rsidR="00382C9F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, </w:t>
      </w:r>
      <w:r w:rsidR="00382C9F" w:rsidRPr="00D85DE5">
        <w:rPr>
          <w:rFonts w:ascii="Century Gothic" w:eastAsia="Times New Roman" w:hAnsi="Century Gothic" w:cs="Arial"/>
          <w:b/>
          <w:bCs/>
          <w:color w:val="000000"/>
          <w:sz w:val="28"/>
          <w:szCs w:val="28"/>
          <w:lang w:eastAsia="en-GB"/>
        </w:rPr>
        <w:t>living sustainably</w:t>
      </w:r>
      <w:r w:rsidR="006317EF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>,</w:t>
      </w:r>
      <w:r w:rsidR="00382C9F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 and </w:t>
      </w:r>
      <w:r w:rsidR="00382C9F" w:rsidRPr="00D85DE5">
        <w:rPr>
          <w:rFonts w:ascii="Century Gothic" w:eastAsia="Times New Roman" w:hAnsi="Century Gothic" w:cs="Arial"/>
          <w:b/>
          <w:bCs/>
          <w:color w:val="000000"/>
          <w:sz w:val="28"/>
          <w:szCs w:val="28"/>
          <w:lang w:eastAsia="en-GB"/>
        </w:rPr>
        <w:t>living in solidarity</w:t>
      </w:r>
      <w:r w:rsidR="00382C9F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 with the world’s poorest communities. </w:t>
      </w:r>
    </w:p>
    <w:p w14:paraId="419747DF" w14:textId="77777777" w:rsidR="00382C9F" w:rsidRDefault="00382C9F" w:rsidP="00C557FC">
      <w:pPr>
        <w:spacing w:after="0" w:line="240" w:lineRule="auto"/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</w:pPr>
    </w:p>
    <w:p w14:paraId="02376502" w14:textId="2414F8FC" w:rsidR="00382C9F" w:rsidRDefault="003318AE" w:rsidP="00C557FC">
      <w:pPr>
        <w:spacing w:after="0" w:line="240" w:lineRule="auto"/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</w:pPr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During our </w:t>
      </w:r>
      <w:proofErr w:type="spellStart"/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>LiveSimply</w:t>
      </w:r>
      <w:proofErr w:type="spellEnd"/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 journey</w:t>
      </w:r>
      <w:r w:rsidR="002311DC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>,</w:t>
      </w:r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 we will be taking </w:t>
      </w:r>
      <w:r w:rsidR="00BE6398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faith inspired </w:t>
      </w:r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>actions that support our school &amp; local communit</w:t>
      </w:r>
      <w:r w:rsidR="00C6592B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>ies</w:t>
      </w:r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 and our global sisters and brothers too. </w:t>
      </w:r>
    </w:p>
    <w:p w14:paraId="77E63CD6" w14:textId="77777777" w:rsidR="003318AE" w:rsidRDefault="003318AE" w:rsidP="00C557FC">
      <w:pPr>
        <w:spacing w:after="0" w:line="240" w:lineRule="auto"/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</w:pPr>
    </w:p>
    <w:p w14:paraId="56912FCD" w14:textId="4B21DA2F" w:rsidR="00FC20C2" w:rsidRDefault="003318AE" w:rsidP="00C557FC">
      <w:pPr>
        <w:spacing w:after="0" w:line="240" w:lineRule="auto"/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</w:pPr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We look forward to telling you more about our actions and inviting you to also take </w:t>
      </w:r>
      <w:r w:rsidR="00BB6F01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part with us. </w:t>
      </w:r>
      <w:r w:rsidR="00A75C24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>We really appreciate your support</w:t>
      </w:r>
      <w:r w:rsidR="00C50468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>.</w:t>
      </w:r>
    </w:p>
    <w:p w14:paraId="2701DE04" w14:textId="77777777" w:rsidR="00C6592B" w:rsidRDefault="00C6592B" w:rsidP="00C557FC">
      <w:pPr>
        <w:spacing w:after="0" w:line="240" w:lineRule="auto"/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</w:pPr>
    </w:p>
    <w:p w14:paraId="120A105A" w14:textId="6E3734B9" w:rsidR="00C6592B" w:rsidRDefault="00C6592B" w:rsidP="00C557FC">
      <w:pPr>
        <w:spacing w:after="0" w:line="240" w:lineRule="auto"/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</w:pPr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If you would like to know more about </w:t>
      </w:r>
      <w:proofErr w:type="spellStart"/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>LiveSimply</w:t>
      </w:r>
      <w:proofErr w:type="spellEnd"/>
      <w:r w:rsidR="006C3DB1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 for schools</w:t>
      </w:r>
      <w:r w:rsidR="00FA531D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>,</w:t>
      </w:r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 </w:t>
      </w:r>
      <w:r w:rsidR="00FA531D"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>please</w:t>
      </w:r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 visit </w:t>
      </w:r>
      <w:hyperlink r:id="rId11" w:history="1">
        <w:r w:rsidRPr="00D062F4">
          <w:rPr>
            <w:rStyle w:val="Hyperlink"/>
            <w:rFonts w:ascii="Century Gothic" w:eastAsia="Times New Roman" w:hAnsi="Century Gothic" w:cs="Arial"/>
            <w:sz w:val="28"/>
            <w:szCs w:val="28"/>
            <w:lang w:eastAsia="en-GB"/>
          </w:rPr>
          <w:t>cafod.org.uk/</w:t>
        </w:r>
        <w:proofErr w:type="spellStart"/>
        <w:r w:rsidRPr="00D062F4">
          <w:rPr>
            <w:rStyle w:val="Hyperlink"/>
            <w:rFonts w:ascii="Century Gothic" w:eastAsia="Times New Roman" w:hAnsi="Century Gothic" w:cs="Arial"/>
            <w:sz w:val="28"/>
            <w:szCs w:val="28"/>
            <w:lang w:eastAsia="en-GB"/>
          </w:rPr>
          <w:t>LiveSimplySchools</w:t>
        </w:r>
        <w:proofErr w:type="spellEnd"/>
      </w:hyperlink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 </w:t>
      </w:r>
    </w:p>
    <w:p w14:paraId="56EE86DB" w14:textId="17B85DE5" w:rsidR="00217558" w:rsidRDefault="00217558" w:rsidP="00C557FC">
      <w:pPr>
        <w:spacing w:after="0" w:line="240" w:lineRule="auto"/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</w:pPr>
    </w:p>
    <w:p w14:paraId="16F6E7F8" w14:textId="5462A8CF" w:rsidR="00217558" w:rsidRDefault="00217558" w:rsidP="00C557FC">
      <w:pPr>
        <w:spacing w:after="0" w:line="240" w:lineRule="auto"/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</w:pPr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>Thank you for your support</w:t>
      </w:r>
    </w:p>
    <w:p w14:paraId="67F2E3BD" w14:textId="49604825" w:rsidR="00217558" w:rsidRDefault="00217558" w:rsidP="00C557FC">
      <w:pPr>
        <w:spacing w:after="0" w:line="240" w:lineRule="auto"/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</w:pPr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>Mrs Smalldon and M</w:t>
      </w:r>
      <w:bookmarkStart w:id="0" w:name="_GoBack"/>
      <w:bookmarkEnd w:id="0"/>
      <w:r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  <w:t xml:space="preserve">iss Stokes </w:t>
      </w:r>
    </w:p>
    <w:p w14:paraId="42BE0B7F" w14:textId="77777777" w:rsidR="00766CCA" w:rsidRDefault="00766CCA" w:rsidP="00C557FC">
      <w:pPr>
        <w:spacing w:after="0" w:line="240" w:lineRule="auto"/>
        <w:rPr>
          <w:rFonts w:ascii="Century Gothic" w:eastAsia="Times New Roman" w:hAnsi="Century Gothic" w:cs="Arial"/>
          <w:color w:val="000000"/>
          <w:sz w:val="28"/>
          <w:szCs w:val="28"/>
          <w:lang w:eastAsia="en-GB"/>
        </w:rPr>
      </w:pPr>
    </w:p>
    <w:p w14:paraId="475B4367" w14:textId="77777777" w:rsidR="00FF2898" w:rsidRDefault="00FF2898" w:rsidP="00766CC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</w:pPr>
    </w:p>
    <w:p w14:paraId="0907870A" w14:textId="77777777" w:rsidR="00FF2898" w:rsidRDefault="00FF2898" w:rsidP="00766CC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</w:pPr>
    </w:p>
    <w:p w14:paraId="2DDCE14C" w14:textId="77777777" w:rsidR="00FF2898" w:rsidRDefault="00FF2898" w:rsidP="00FF2898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</w:pPr>
    </w:p>
    <w:p w14:paraId="1327E134" w14:textId="392725AB" w:rsidR="001E00FF" w:rsidRPr="00C6592B" w:rsidRDefault="00766CCA" w:rsidP="00FF2898">
      <w:pPr>
        <w:pStyle w:val="paragraph"/>
        <w:spacing w:before="0" w:beforeAutospacing="0" w:after="0" w:afterAutospacing="0"/>
        <w:textAlignment w:val="baseline"/>
        <w:rPr>
          <w:rFonts w:ascii="Century Gothic" w:hAnsi="Century Gothic" w:cs="Arial"/>
          <w:color w:val="000000"/>
          <w:sz w:val="28"/>
          <w:szCs w:val="28"/>
        </w:rPr>
      </w:pPr>
      <w:r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CAFOD is the Catholic Agency for Overseas Development, working together with people living in poverty in some of the most hard-to-reach places in the world. </w:t>
      </w:r>
    </w:p>
    <w:sectPr w:rsidR="001E00FF" w:rsidRPr="00C6592B" w:rsidSect="001651B0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B467A6" w14:textId="77777777" w:rsidR="00F66590" w:rsidRDefault="00F66590" w:rsidP="00642DDB">
      <w:pPr>
        <w:spacing w:after="0" w:line="240" w:lineRule="auto"/>
      </w:pPr>
      <w:r>
        <w:separator/>
      </w:r>
    </w:p>
  </w:endnote>
  <w:endnote w:type="continuationSeparator" w:id="0">
    <w:p w14:paraId="76EAE6F1" w14:textId="77777777" w:rsidR="00F66590" w:rsidRDefault="00F66590" w:rsidP="00642DDB">
      <w:pPr>
        <w:spacing w:after="0" w:line="240" w:lineRule="auto"/>
      </w:pPr>
      <w:r>
        <w:continuationSeparator/>
      </w:r>
    </w:p>
  </w:endnote>
  <w:endnote w:type="continuationNotice" w:id="1">
    <w:p w14:paraId="2852B678" w14:textId="77777777" w:rsidR="00F66590" w:rsidRDefault="00F6659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zidenzGroteskB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860494" w14:textId="77777777" w:rsidR="00642DDB" w:rsidRDefault="00172771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43F077D6" wp14:editId="7B322F6B">
          <wp:simplePos x="0" y="0"/>
          <wp:positionH relativeFrom="column">
            <wp:posOffset>-924560</wp:posOffset>
          </wp:positionH>
          <wp:positionV relativeFrom="paragraph">
            <wp:posOffset>-4288731</wp:posOffset>
          </wp:positionV>
          <wp:extent cx="7644810" cy="4950164"/>
          <wp:effectExtent l="0" t="0" r="635" b="3175"/>
          <wp:wrapNone/>
          <wp:docPr id="7" name="Picture 7" descr="A picture containing text, light, dar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picture containing text, light, dark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4810" cy="49501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355860" w14:textId="77777777" w:rsidR="00F66590" w:rsidRDefault="00F66590" w:rsidP="00642DDB">
      <w:pPr>
        <w:spacing w:after="0" w:line="240" w:lineRule="auto"/>
      </w:pPr>
      <w:r>
        <w:separator/>
      </w:r>
    </w:p>
  </w:footnote>
  <w:footnote w:type="continuationSeparator" w:id="0">
    <w:p w14:paraId="199F1DE7" w14:textId="77777777" w:rsidR="00F66590" w:rsidRDefault="00F66590" w:rsidP="00642DDB">
      <w:pPr>
        <w:spacing w:after="0" w:line="240" w:lineRule="auto"/>
      </w:pPr>
      <w:r>
        <w:continuationSeparator/>
      </w:r>
    </w:p>
  </w:footnote>
  <w:footnote w:type="continuationNotice" w:id="1">
    <w:p w14:paraId="3E357D7F" w14:textId="77777777" w:rsidR="00F66590" w:rsidRDefault="00F6659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3C882" w14:textId="77777777" w:rsidR="00642DDB" w:rsidRDefault="00642DD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0F2B15C" wp14:editId="598AFBF3">
          <wp:simplePos x="0" y="0"/>
          <wp:positionH relativeFrom="column">
            <wp:posOffset>3221665</wp:posOffset>
          </wp:positionH>
          <wp:positionV relativeFrom="paragraph">
            <wp:posOffset>-41583</wp:posOffset>
          </wp:positionV>
          <wp:extent cx="2942245" cy="793497"/>
          <wp:effectExtent l="0" t="0" r="0" b="0"/>
          <wp:wrapNone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8715" cy="8087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EA4975"/>
    <w:multiLevelType w:val="hybridMultilevel"/>
    <w:tmpl w:val="86AC0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D51"/>
    <w:rsid w:val="00002A4F"/>
    <w:rsid w:val="00004239"/>
    <w:rsid w:val="0001021A"/>
    <w:rsid w:val="00010FEF"/>
    <w:rsid w:val="00033773"/>
    <w:rsid w:val="0003722F"/>
    <w:rsid w:val="0004107F"/>
    <w:rsid w:val="00042AD2"/>
    <w:rsid w:val="00044F2C"/>
    <w:rsid w:val="000453B8"/>
    <w:rsid w:val="00046054"/>
    <w:rsid w:val="0005005B"/>
    <w:rsid w:val="00051CC8"/>
    <w:rsid w:val="0005377A"/>
    <w:rsid w:val="00054C69"/>
    <w:rsid w:val="0005768A"/>
    <w:rsid w:val="00057E89"/>
    <w:rsid w:val="00060B0C"/>
    <w:rsid w:val="000619D1"/>
    <w:rsid w:val="0006263C"/>
    <w:rsid w:val="00067CD4"/>
    <w:rsid w:val="00070719"/>
    <w:rsid w:val="000709FA"/>
    <w:rsid w:val="00071FE6"/>
    <w:rsid w:val="000829A0"/>
    <w:rsid w:val="000830F0"/>
    <w:rsid w:val="00086D6C"/>
    <w:rsid w:val="00092ABE"/>
    <w:rsid w:val="00096F51"/>
    <w:rsid w:val="000A1827"/>
    <w:rsid w:val="000A21C4"/>
    <w:rsid w:val="000B2969"/>
    <w:rsid w:val="000B5D99"/>
    <w:rsid w:val="000B62FC"/>
    <w:rsid w:val="000C21E6"/>
    <w:rsid w:val="000C2B6B"/>
    <w:rsid w:val="000C7014"/>
    <w:rsid w:val="000C73A4"/>
    <w:rsid w:val="000C7D76"/>
    <w:rsid w:val="000D15D1"/>
    <w:rsid w:val="000D391D"/>
    <w:rsid w:val="000E054D"/>
    <w:rsid w:val="000E754A"/>
    <w:rsid w:val="000F309A"/>
    <w:rsid w:val="000F3341"/>
    <w:rsid w:val="000F7328"/>
    <w:rsid w:val="00102458"/>
    <w:rsid w:val="001105BA"/>
    <w:rsid w:val="00113974"/>
    <w:rsid w:val="0011617F"/>
    <w:rsid w:val="0012222A"/>
    <w:rsid w:val="00123363"/>
    <w:rsid w:val="00133246"/>
    <w:rsid w:val="00141B7E"/>
    <w:rsid w:val="00143601"/>
    <w:rsid w:val="00144366"/>
    <w:rsid w:val="0015038B"/>
    <w:rsid w:val="00150FF1"/>
    <w:rsid w:val="00153249"/>
    <w:rsid w:val="00162917"/>
    <w:rsid w:val="00163606"/>
    <w:rsid w:val="001651B0"/>
    <w:rsid w:val="00167095"/>
    <w:rsid w:val="00172771"/>
    <w:rsid w:val="001728E2"/>
    <w:rsid w:val="00173488"/>
    <w:rsid w:val="001757DB"/>
    <w:rsid w:val="001763DD"/>
    <w:rsid w:val="001844A5"/>
    <w:rsid w:val="00185C9E"/>
    <w:rsid w:val="00186AA1"/>
    <w:rsid w:val="001909C6"/>
    <w:rsid w:val="00197D4A"/>
    <w:rsid w:val="001A3C59"/>
    <w:rsid w:val="001A5B66"/>
    <w:rsid w:val="001A78D6"/>
    <w:rsid w:val="001A7A31"/>
    <w:rsid w:val="001B07EA"/>
    <w:rsid w:val="001B13D4"/>
    <w:rsid w:val="001B75E1"/>
    <w:rsid w:val="001D55A4"/>
    <w:rsid w:val="001E00FF"/>
    <w:rsid w:val="001E27A7"/>
    <w:rsid w:val="001E55F1"/>
    <w:rsid w:val="001F0AB6"/>
    <w:rsid w:val="001F442E"/>
    <w:rsid w:val="001F70E7"/>
    <w:rsid w:val="0020278B"/>
    <w:rsid w:val="002053B2"/>
    <w:rsid w:val="00213A83"/>
    <w:rsid w:val="0021583E"/>
    <w:rsid w:val="00217558"/>
    <w:rsid w:val="00217FA6"/>
    <w:rsid w:val="0022109B"/>
    <w:rsid w:val="00222D4A"/>
    <w:rsid w:val="002233C2"/>
    <w:rsid w:val="00230F88"/>
    <w:rsid w:val="002311DC"/>
    <w:rsid w:val="002369E2"/>
    <w:rsid w:val="00241210"/>
    <w:rsid w:val="002446D3"/>
    <w:rsid w:val="00246FC3"/>
    <w:rsid w:val="00256102"/>
    <w:rsid w:val="002568DB"/>
    <w:rsid w:val="00261629"/>
    <w:rsid w:val="00263549"/>
    <w:rsid w:val="0026396B"/>
    <w:rsid w:val="002644B5"/>
    <w:rsid w:val="00264968"/>
    <w:rsid w:val="002676B9"/>
    <w:rsid w:val="00270D4A"/>
    <w:rsid w:val="002753C9"/>
    <w:rsid w:val="002776BF"/>
    <w:rsid w:val="00282707"/>
    <w:rsid w:val="00291E7E"/>
    <w:rsid w:val="00293415"/>
    <w:rsid w:val="0029609D"/>
    <w:rsid w:val="002972D8"/>
    <w:rsid w:val="002A2CD9"/>
    <w:rsid w:val="002A4179"/>
    <w:rsid w:val="002A5626"/>
    <w:rsid w:val="002A5F77"/>
    <w:rsid w:val="002B14F3"/>
    <w:rsid w:val="002B6126"/>
    <w:rsid w:val="002C17A8"/>
    <w:rsid w:val="002C44D3"/>
    <w:rsid w:val="002C6322"/>
    <w:rsid w:val="002C656F"/>
    <w:rsid w:val="002D2A09"/>
    <w:rsid w:val="002D2AA4"/>
    <w:rsid w:val="002D44C0"/>
    <w:rsid w:val="002E27B7"/>
    <w:rsid w:val="002E32F6"/>
    <w:rsid w:val="002E4495"/>
    <w:rsid w:val="002E5ACC"/>
    <w:rsid w:val="002E6C8E"/>
    <w:rsid w:val="002E78F0"/>
    <w:rsid w:val="002F171D"/>
    <w:rsid w:val="002F7433"/>
    <w:rsid w:val="00302248"/>
    <w:rsid w:val="00303AF0"/>
    <w:rsid w:val="00303CD1"/>
    <w:rsid w:val="00307AD1"/>
    <w:rsid w:val="00311D45"/>
    <w:rsid w:val="003121B2"/>
    <w:rsid w:val="003251CB"/>
    <w:rsid w:val="0033013E"/>
    <w:rsid w:val="003318AE"/>
    <w:rsid w:val="00333C74"/>
    <w:rsid w:val="00334EC8"/>
    <w:rsid w:val="00340553"/>
    <w:rsid w:val="003427A4"/>
    <w:rsid w:val="00351F23"/>
    <w:rsid w:val="0035230C"/>
    <w:rsid w:val="00355319"/>
    <w:rsid w:val="003577C5"/>
    <w:rsid w:val="00367204"/>
    <w:rsid w:val="00372A92"/>
    <w:rsid w:val="00373AE5"/>
    <w:rsid w:val="00380442"/>
    <w:rsid w:val="00380BE1"/>
    <w:rsid w:val="00381A98"/>
    <w:rsid w:val="003824BB"/>
    <w:rsid w:val="00382C9F"/>
    <w:rsid w:val="00383824"/>
    <w:rsid w:val="00386875"/>
    <w:rsid w:val="0039054B"/>
    <w:rsid w:val="003905C7"/>
    <w:rsid w:val="00392F82"/>
    <w:rsid w:val="003A4377"/>
    <w:rsid w:val="003A6AAD"/>
    <w:rsid w:val="003A7D57"/>
    <w:rsid w:val="003C3455"/>
    <w:rsid w:val="003C78DE"/>
    <w:rsid w:val="003D04D6"/>
    <w:rsid w:val="003D152A"/>
    <w:rsid w:val="003D38E1"/>
    <w:rsid w:val="003D416E"/>
    <w:rsid w:val="003D5126"/>
    <w:rsid w:val="003D57CE"/>
    <w:rsid w:val="003D6C40"/>
    <w:rsid w:val="003F0BE4"/>
    <w:rsid w:val="003F237D"/>
    <w:rsid w:val="003F24A0"/>
    <w:rsid w:val="003F32B7"/>
    <w:rsid w:val="003F3A15"/>
    <w:rsid w:val="003F4C46"/>
    <w:rsid w:val="003F69C1"/>
    <w:rsid w:val="003F6DB8"/>
    <w:rsid w:val="0040043E"/>
    <w:rsid w:val="00400A50"/>
    <w:rsid w:val="00405AFF"/>
    <w:rsid w:val="004150DC"/>
    <w:rsid w:val="00427D0F"/>
    <w:rsid w:val="0043162E"/>
    <w:rsid w:val="00431931"/>
    <w:rsid w:val="004319E9"/>
    <w:rsid w:val="004349FD"/>
    <w:rsid w:val="00435E27"/>
    <w:rsid w:val="00437C6F"/>
    <w:rsid w:val="00440DAD"/>
    <w:rsid w:val="00441A74"/>
    <w:rsid w:val="0044381C"/>
    <w:rsid w:val="0045317B"/>
    <w:rsid w:val="00466726"/>
    <w:rsid w:val="0046713C"/>
    <w:rsid w:val="00470B78"/>
    <w:rsid w:val="00471440"/>
    <w:rsid w:val="004715DF"/>
    <w:rsid w:val="00473453"/>
    <w:rsid w:val="0047347B"/>
    <w:rsid w:val="0048037E"/>
    <w:rsid w:val="00481FE6"/>
    <w:rsid w:val="00485915"/>
    <w:rsid w:val="00487025"/>
    <w:rsid w:val="00487703"/>
    <w:rsid w:val="00490788"/>
    <w:rsid w:val="004926AD"/>
    <w:rsid w:val="00493957"/>
    <w:rsid w:val="004A056A"/>
    <w:rsid w:val="004A26BF"/>
    <w:rsid w:val="004A2ED6"/>
    <w:rsid w:val="004A40DC"/>
    <w:rsid w:val="004A7E02"/>
    <w:rsid w:val="004B4C21"/>
    <w:rsid w:val="004B7C32"/>
    <w:rsid w:val="004C30E6"/>
    <w:rsid w:val="004D6E9B"/>
    <w:rsid w:val="004D77C0"/>
    <w:rsid w:val="004E07BE"/>
    <w:rsid w:val="004E1B43"/>
    <w:rsid w:val="004E1F2F"/>
    <w:rsid w:val="004E4660"/>
    <w:rsid w:val="004F1BF8"/>
    <w:rsid w:val="004F397C"/>
    <w:rsid w:val="004F4B62"/>
    <w:rsid w:val="00500F16"/>
    <w:rsid w:val="00501D19"/>
    <w:rsid w:val="00514642"/>
    <w:rsid w:val="00522F0B"/>
    <w:rsid w:val="005273B6"/>
    <w:rsid w:val="00532543"/>
    <w:rsid w:val="00533899"/>
    <w:rsid w:val="005361DF"/>
    <w:rsid w:val="0053679A"/>
    <w:rsid w:val="005375BD"/>
    <w:rsid w:val="00540012"/>
    <w:rsid w:val="00540B20"/>
    <w:rsid w:val="00545898"/>
    <w:rsid w:val="00545F72"/>
    <w:rsid w:val="00553EB3"/>
    <w:rsid w:val="00554480"/>
    <w:rsid w:val="00556746"/>
    <w:rsid w:val="005613AC"/>
    <w:rsid w:val="005616A7"/>
    <w:rsid w:val="00564390"/>
    <w:rsid w:val="00566856"/>
    <w:rsid w:val="005722D3"/>
    <w:rsid w:val="00573500"/>
    <w:rsid w:val="00575937"/>
    <w:rsid w:val="005768C9"/>
    <w:rsid w:val="00592393"/>
    <w:rsid w:val="00594230"/>
    <w:rsid w:val="00594447"/>
    <w:rsid w:val="0059747E"/>
    <w:rsid w:val="005A4C28"/>
    <w:rsid w:val="005A5F4C"/>
    <w:rsid w:val="005A7AEF"/>
    <w:rsid w:val="005B3755"/>
    <w:rsid w:val="005B545A"/>
    <w:rsid w:val="005B775F"/>
    <w:rsid w:val="005B7F8B"/>
    <w:rsid w:val="005C3AE4"/>
    <w:rsid w:val="005C4D8E"/>
    <w:rsid w:val="005D0198"/>
    <w:rsid w:val="005D2A3A"/>
    <w:rsid w:val="005E00AA"/>
    <w:rsid w:val="005E14D4"/>
    <w:rsid w:val="005E1B9F"/>
    <w:rsid w:val="005E1E47"/>
    <w:rsid w:val="005E390B"/>
    <w:rsid w:val="005E3C1D"/>
    <w:rsid w:val="005E41FB"/>
    <w:rsid w:val="005F37C3"/>
    <w:rsid w:val="00602C2C"/>
    <w:rsid w:val="006033B1"/>
    <w:rsid w:val="0060515C"/>
    <w:rsid w:val="006054CB"/>
    <w:rsid w:val="00606006"/>
    <w:rsid w:val="00606F59"/>
    <w:rsid w:val="00611B39"/>
    <w:rsid w:val="00615445"/>
    <w:rsid w:val="00615A3A"/>
    <w:rsid w:val="00616DD5"/>
    <w:rsid w:val="00631174"/>
    <w:rsid w:val="006317EF"/>
    <w:rsid w:val="00642DDB"/>
    <w:rsid w:val="0064455D"/>
    <w:rsid w:val="00651B31"/>
    <w:rsid w:val="00652806"/>
    <w:rsid w:val="00661238"/>
    <w:rsid w:val="00666D18"/>
    <w:rsid w:val="00667661"/>
    <w:rsid w:val="00667E3E"/>
    <w:rsid w:val="00675C19"/>
    <w:rsid w:val="0068619E"/>
    <w:rsid w:val="006874B3"/>
    <w:rsid w:val="00691723"/>
    <w:rsid w:val="006937D4"/>
    <w:rsid w:val="00694CB2"/>
    <w:rsid w:val="00695200"/>
    <w:rsid w:val="006964AA"/>
    <w:rsid w:val="006A0D65"/>
    <w:rsid w:val="006A1E72"/>
    <w:rsid w:val="006A316A"/>
    <w:rsid w:val="006A40BD"/>
    <w:rsid w:val="006A52AC"/>
    <w:rsid w:val="006B0584"/>
    <w:rsid w:val="006B128B"/>
    <w:rsid w:val="006B4AED"/>
    <w:rsid w:val="006C0C59"/>
    <w:rsid w:val="006C0D17"/>
    <w:rsid w:val="006C183B"/>
    <w:rsid w:val="006C3DB1"/>
    <w:rsid w:val="006C62B4"/>
    <w:rsid w:val="006C70F8"/>
    <w:rsid w:val="006C772B"/>
    <w:rsid w:val="006D0CDE"/>
    <w:rsid w:val="006D181A"/>
    <w:rsid w:val="006D19B5"/>
    <w:rsid w:val="006D34BD"/>
    <w:rsid w:val="006E3D51"/>
    <w:rsid w:val="006E4348"/>
    <w:rsid w:val="006E543E"/>
    <w:rsid w:val="006E7E25"/>
    <w:rsid w:val="006E7FA0"/>
    <w:rsid w:val="006F0350"/>
    <w:rsid w:val="006F36DC"/>
    <w:rsid w:val="006F4E0D"/>
    <w:rsid w:val="006F5CA2"/>
    <w:rsid w:val="00700089"/>
    <w:rsid w:val="007009D4"/>
    <w:rsid w:val="00700D10"/>
    <w:rsid w:val="007024F2"/>
    <w:rsid w:val="007039F6"/>
    <w:rsid w:val="0072091F"/>
    <w:rsid w:val="00732FB7"/>
    <w:rsid w:val="007346EE"/>
    <w:rsid w:val="007401B1"/>
    <w:rsid w:val="0074221E"/>
    <w:rsid w:val="00742FDB"/>
    <w:rsid w:val="00744382"/>
    <w:rsid w:val="0074738C"/>
    <w:rsid w:val="00755CCB"/>
    <w:rsid w:val="00756D3F"/>
    <w:rsid w:val="00761267"/>
    <w:rsid w:val="00766CCA"/>
    <w:rsid w:val="00770FEC"/>
    <w:rsid w:val="00780489"/>
    <w:rsid w:val="0078514E"/>
    <w:rsid w:val="00791A90"/>
    <w:rsid w:val="00795A35"/>
    <w:rsid w:val="007A200A"/>
    <w:rsid w:val="007A55BC"/>
    <w:rsid w:val="007B3F42"/>
    <w:rsid w:val="007B5836"/>
    <w:rsid w:val="007B754D"/>
    <w:rsid w:val="007B7F19"/>
    <w:rsid w:val="007C0413"/>
    <w:rsid w:val="007C1CF6"/>
    <w:rsid w:val="007C5B4A"/>
    <w:rsid w:val="007D1C88"/>
    <w:rsid w:val="007D39EF"/>
    <w:rsid w:val="007D6102"/>
    <w:rsid w:val="007D6427"/>
    <w:rsid w:val="007E36BB"/>
    <w:rsid w:val="007E3EF4"/>
    <w:rsid w:val="007E6C06"/>
    <w:rsid w:val="007F214F"/>
    <w:rsid w:val="00801116"/>
    <w:rsid w:val="0080389A"/>
    <w:rsid w:val="0080423C"/>
    <w:rsid w:val="008161E7"/>
    <w:rsid w:val="00816EE0"/>
    <w:rsid w:val="00817EAF"/>
    <w:rsid w:val="00823C7C"/>
    <w:rsid w:val="00824B81"/>
    <w:rsid w:val="00825B1D"/>
    <w:rsid w:val="008335E3"/>
    <w:rsid w:val="008340B5"/>
    <w:rsid w:val="008356A3"/>
    <w:rsid w:val="00837FD3"/>
    <w:rsid w:val="0084050E"/>
    <w:rsid w:val="00844057"/>
    <w:rsid w:val="00847B30"/>
    <w:rsid w:val="008512C4"/>
    <w:rsid w:val="00853CAA"/>
    <w:rsid w:val="00855AE1"/>
    <w:rsid w:val="008565BE"/>
    <w:rsid w:val="00863F67"/>
    <w:rsid w:val="00866F94"/>
    <w:rsid w:val="008728D5"/>
    <w:rsid w:val="008732DE"/>
    <w:rsid w:val="00876865"/>
    <w:rsid w:val="00877AC3"/>
    <w:rsid w:val="008819F0"/>
    <w:rsid w:val="0088691C"/>
    <w:rsid w:val="0089173E"/>
    <w:rsid w:val="0089538F"/>
    <w:rsid w:val="0089719E"/>
    <w:rsid w:val="008A2831"/>
    <w:rsid w:val="008A47EF"/>
    <w:rsid w:val="008A6569"/>
    <w:rsid w:val="008B0687"/>
    <w:rsid w:val="008B0C26"/>
    <w:rsid w:val="008B2C74"/>
    <w:rsid w:val="008B5D8C"/>
    <w:rsid w:val="008C00AC"/>
    <w:rsid w:val="008C7E6D"/>
    <w:rsid w:val="008D0749"/>
    <w:rsid w:val="008D4235"/>
    <w:rsid w:val="008D785D"/>
    <w:rsid w:val="008E712C"/>
    <w:rsid w:val="008F0728"/>
    <w:rsid w:val="008F1EC1"/>
    <w:rsid w:val="008F4151"/>
    <w:rsid w:val="008F4707"/>
    <w:rsid w:val="008F5170"/>
    <w:rsid w:val="008F5AFF"/>
    <w:rsid w:val="008F67E1"/>
    <w:rsid w:val="008F7157"/>
    <w:rsid w:val="00900F7C"/>
    <w:rsid w:val="00901D71"/>
    <w:rsid w:val="00911494"/>
    <w:rsid w:val="00911FE4"/>
    <w:rsid w:val="0091243E"/>
    <w:rsid w:val="00912A65"/>
    <w:rsid w:val="00920063"/>
    <w:rsid w:val="00923159"/>
    <w:rsid w:val="009332FD"/>
    <w:rsid w:val="009354A2"/>
    <w:rsid w:val="00937B84"/>
    <w:rsid w:val="00937B85"/>
    <w:rsid w:val="00940424"/>
    <w:rsid w:val="00943E6B"/>
    <w:rsid w:val="009447DF"/>
    <w:rsid w:val="00950CF4"/>
    <w:rsid w:val="009527F9"/>
    <w:rsid w:val="00955619"/>
    <w:rsid w:val="00957E15"/>
    <w:rsid w:val="00963462"/>
    <w:rsid w:val="0096371B"/>
    <w:rsid w:val="00966CF5"/>
    <w:rsid w:val="00966DCD"/>
    <w:rsid w:val="0097060C"/>
    <w:rsid w:val="00975F53"/>
    <w:rsid w:val="00977D3E"/>
    <w:rsid w:val="00984596"/>
    <w:rsid w:val="009854CC"/>
    <w:rsid w:val="00985804"/>
    <w:rsid w:val="009A362B"/>
    <w:rsid w:val="009A3EAE"/>
    <w:rsid w:val="009B1CB4"/>
    <w:rsid w:val="009B7067"/>
    <w:rsid w:val="009C10F2"/>
    <w:rsid w:val="009C2F4B"/>
    <w:rsid w:val="009D16DF"/>
    <w:rsid w:val="009D2C0D"/>
    <w:rsid w:val="009E1412"/>
    <w:rsid w:val="009E3D3B"/>
    <w:rsid w:val="009F5637"/>
    <w:rsid w:val="00A006EA"/>
    <w:rsid w:val="00A0214A"/>
    <w:rsid w:val="00A0715F"/>
    <w:rsid w:val="00A161C9"/>
    <w:rsid w:val="00A243FE"/>
    <w:rsid w:val="00A25162"/>
    <w:rsid w:val="00A25E07"/>
    <w:rsid w:val="00A277E4"/>
    <w:rsid w:val="00A3776D"/>
    <w:rsid w:val="00A42C44"/>
    <w:rsid w:val="00A42FEC"/>
    <w:rsid w:val="00A44033"/>
    <w:rsid w:val="00A44526"/>
    <w:rsid w:val="00A45FDA"/>
    <w:rsid w:val="00A47579"/>
    <w:rsid w:val="00A53D21"/>
    <w:rsid w:val="00A61070"/>
    <w:rsid w:val="00A651F6"/>
    <w:rsid w:val="00A67AEF"/>
    <w:rsid w:val="00A67B1A"/>
    <w:rsid w:val="00A70C15"/>
    <w:rsid w:val="00A72106"/>
    <w:rsid w:val="00A74F00"/>
    <w:rsid w:val="00A75C24"/>
    <w:rsid w:val="00A75D11"/>
    <w:rsid w:val="00A771BD"/>
    <w:rsid w:val="00A8245F"/>
    <w:rsid w:val="00A93F28"/>
    <w:rsid w:val="00AA2AED"/>
    <w:rsid w:val="00AA6F32"/>
    <w:rsid w:val="00AC0993"/>
    <w:rsid w:val="00AC2A38"/>
    <w:rsid w:val="00AC331F"/>
    <w:rsid w:val="00AC705F"/>
    <w:rsid w:val="00AD1C70"/>
    <w:rsid w:val="00AD23FF"/>
    <w:rsid w:val="00AD4858"/>
    <w:rsid w:val="00AE3D70"/>
    <w:rsid w:val="00AE56D5"/>
    <w:rsid w:val="00AF1D3E"/>
    <w:rsid w:val="00AF5D07"/>
    <w:rsid w:val="00AF65FC"/>
    <w:rsid w:val="00AF76B6"/>
    <w:rsid w:val="00B00A01"/>
    <w:rsid w:val="00B1204F"/>
    <w:rsid w:val="00B17F8D"/>
    <w:rsid w:val="00B20243"/>
    <w:rsid w:val="00B219AE"/>
    <w:rsid w:val="00B246B6"/>
    <w:rsid w:val="00B26000"/>
    <w:rsid w:val="00B27913"/>
    <w:rsid w:val="00B27D28"/>
    <w:rsid w:val="00B309B1"/>
    <w:rsid w:val="00B40A12"/>
    <w:rsid w:val="00B41CCC"/>
    <w:rsid w:val="00B42F1F"/>
    <w:rsid w:val="00B43D8C"/>
    <w:rsid w:val="00B50B18"/>
    <w:rsid w:val="00B53120"/>
    <w:rsid w:val="00B53F04"/>
    <w:rsid w:val="00B60497"/>
    <w:rsid w:val="00B606A6"/>
    <w:rsid w:val="00B607B2"/>
    <w:rsid w:val="00B61D1D"/>
    <w:rsid w:val="00B63018"/>
    <w:rsid w:val="00B63059"/>
    <w:rsid w:val="00B65F0D"/>
    <w:rsid w:val="00B677B0"/>
    <w:rsid w:val="00B76D4C"/>
    <w:rsid w:val="00B7792C"/>
    <w:rsid w:val="00B9166D"/>
    <w:rsid w:val="00BA3176"/>
    <w:rsid w:val="00BA6C36"/>
    <w:rsid w:val="00BB2217"/>
    <w:rsid w:val="00BB6F01"/>
    <w:rsid w:val="00BB7CB3"/>
    <w:rsid w:val="00BC3DC2"/>
    <w:rsid w:val="00BD6E18"/>
    <w:rsid w:val="00BD7A0E"/>
    <w:rsid w:val="00BE3E6B"/>
    <w:rsid w:val="00BE5998"/>
    <w:rsid w:val="00BE5C55"/>
    <w:rsid w:val="00BE6398"/>
    <w:rsid w:val="00BF6096"/>
    <w:rsid w:val="00C00DBB"/>
    <w:rsid w:val="00C07423"/>
    <w:rsid w:val="00C11ACF"/>
    <w:rsid w:val="00C16EFC"/>
    <w:rsid w:val="00C215AB"/>
    <w:rsid w:val="00C21885"/>
    <w:rsid w:val="00C21F92"/>
    <w:rsid w:val="00C244E1"/>
    <w:rsid w:val="00C25888"/>
    <w:rsid w:val="00C26593"/>
    <w:rsid w:val="00C3437C"/>
    <w:rsid w:val="00C357E2"/>
    <w:rsid w:val="00C36E6A"/>
    <w:rsid w:val="00C43A37"/>
    <w:rsid w:val="00C44659"/>
    <w:rsid w:val="00C50468"/>
    <w:rsid w:val="00C51D25"/>
    <w:rsid w:val="00C52938"/>
    <w:rsid w:val="00C557FC"/>
    <w:rsid w:val="00C57F67"/>
    <w:rsid w:val="00C57FE6"/>
    <w:rsid w:val="00C62A8D"/>
    <w:rsid w:val="00C6592B"/>
    <w:rsid w:val="00C72187"/>
    <w:rsid w:val="00C73D82"/>
    <w:rsid w:val="00C75B2F"/>
    <w:rsid w:val="00C76DFE"/>
    <w:rsid w:val="00C80537"/>
    <w:rsid w:val="00C80F67"/>
    <w:rsid w:val="00C865AB"/>
    <w:rsid w:val="00CB0F5A"/>
    <w:rsid w:val="00CC1EC2"/>
    <w:rsid w:val="00CC4DBD"/>
    <w:rsid w:val="00CC5371"/>
    <w:rsid w:val="00CC62A6"/>
    <w:rsid w:val="00CD3E2A"/>
    <w:rsid w:val="00CD4711"/>
    <w:rsid w:val="00CD56C6"/>
    <w:rsid w:val="00CE2FEC"/>
    <w:rsid w:val="00CE49D2"/>
    <w:rsid w:val="00CE5954"/>
    <w:rsid w:val="00CF4960"/>
    <w:rsid w:val="00D05614"/>
    <w:rsid w:val="00D05D9C"/>
    <w:rsid w:val="00D06C28"/>
    <w:rsid w:val="00D10F80"/>
    <w:rsid w:val="00D159DD"/>
    <w:rsid w:val="00D1766F"/>
    <w:rsid w:val="00D278C5"/>
    <w:rsid w:val="00D3306D"/>
    <w:rsid w:val="00D40EDE"/>
    <w:rsid w:val="00D4605D"/>
    <w:rsid w:val="00D5271A"/>
    <w:rsid w:val="00D549DD"/>
    <w:rsid w:val="00D54AD7"/>
    <w:rsid w:val="00D569CE"/>
    <w:rsid w:val="00D61014"/>
    <w:rsid w:val="00D62833"/>
    <w:rsid w:val="00D645F7"/>
    <w:rsid w:val="00D64EE5"/>
    <w:rsid w:val="00D64EF9"/>
    <w:rsid w:val="00D65706"/>
    <w:rsid w:val="00D7106B"/>
    <w:rsid w:val="00D71522"/>
    <w:rsid w:val="00D73B05"/>
    <w:rsid w:val="00D75D2E"/>
    <w:rsid w:val="00D76BEA"/>
    <w:rsid w:val="00D77890"/>
    <w:rsid w:val="00D829B5"/>
    <w:rsid w:val="00D835A5"/>
    <w:rsid w:val="00D84FB9"/>
    <w:rsid w:val="00D85DE5"/>
    <w:rsid w:val="00D868E9"/>
    <w:rsid w:val="00DA202E"/>
    <w:rsid w:val="00DA48A3"/>
    <w:rsid w:val="00DA4B87"/>
    <w:rsid w:val="00DB05FA"/>
    <w:rsid w:val="00DB3EDB"/>
    <w:rsid w:val="00DB7F5B"/>
    <w:rsid w:val="00DC7F57"/>
    <w:rsid w:val="00DD3E8F"/>
    <w:rsid w:val="00DD5077"/>
    <w:rsid w:val="00DD6B5D"/>
    <w:rsid w:val="00DE2A21"/>
    <w:rsid w:val="00DE369F"/>
    <w:rsid w:val="00DE3BA3"/>
    <w:rsid w:val="00DE4FA7"/>
    <w:rsid w:val="00DF02C2"/>
    <w:rsid w:val="00DF155E"/>
    <w:rsid w:val="00DF30AC"/>
    <w:rsid w:val="00DF56C1"/>
    <w:rsid w:val="00E01677"/>
    <w:rsid w:val="00E02AD3"/>
    <w:rsid w:val="00E06619"/>
    <w:rsid w:val="00E06E31"/>
    <w:rsid w:val="00E109EE"/>
    <w:rsid w:val="00E14530"/>
    <w:rsid w:val="00E16410"/>
    <w:rsid w:val="00E16E63"/>
    <w:rsid w:val="00E32A4C"/>
    <w:rsid w:val="00E34B71"/>
    <w:rsid w:val="00E34DFB"/>
    <w:rsid w:val="00E37133"/>
    <w:rsid w:val="00E40C0E"/>
    <w:rsid w:val="00E50960"/>
    <w:rsid w:val="00E545A8"/>
    <w:rsid w:val="00E5474D"/>
    <w:rsid w:val="00E61629"/>
    <w:rsid w:val="00E61A25"/>
    <w:rsid w:val="00E64140"/>
    <w:rsid w:val="00E66367"/>
    <w:rsid w:val="00E70B55"/>
    <w:rsid w:val="00E73FA8"/>
    <w:rsid w:val="00E83254"/>
    <w:rsid w:val="00E83FAA"/>
    <w:rsid w:val="00E9337D"/>
    <w:rsid w:val="00E97C52"/>
    <w:rsid w:val="00EA020E"/>
    <w:rsid w:val="00EA2B45"/>
    <w:rsid w:val="00EA5472"/>
    <w:rsid w:val="00EA7073"/>
    <w:rsid w:val="00EB0CAF"/>
    <w:rsid w:val="00EC0E0D"/>
    <w:rsid w:val="00EC2D11"/>
    <w:rsid w:val="00EC7382"/>
    <w:rsid w:val="00EC73BF"/>
    <w:rsid w:val="00EC762B"/>
    <w:rsid w:val="00ED1E6E"/>
    <w:rsid w:val="00ED36C3"/>
    <w:rsid w:val="00ED3819"/>
    <w:rsid w:val="00ED5BAA"/>
    <w:rsid w:val="00EE72F4"/>
    <w:rsid w:val="00F04865"/>
    <w:rsid w:val="00F06FBB"/>
    <w:rsid w:val="00F071C0"/>
    <w:rsid w:val="00F07CE0"/>
    <w:rsid w:val="00F134C4"/>
    <w:rsid w:val="00F20962"/>
    <w:rsid w:val="00F233E7"/>
    <w:rsid w:val="00F27685"/>
    <w:rsid w:val="00F31244"/>
    <w:rsid w:val="00F413BA"/>
    <w:rsid w:val="00F42467"/>
    <w:rsid w:val="00F51CCF"/>
    <w:rsid w:val="00F51D81"/>
    <w:rsid w:val="00F5238C"/>
    <w:rsid w:val="00F566DD"/>
    <w:rsid w:val="00F56DE7"/>
    <w:rsid w:val="00F57377"/>
    <w:rsid w:val="00F62335"/>
    <w:rsid w:val="00F655EF"/>
    <w:rsid w:val="00F65929"/>
    <w:rsid w:val="00F66234"/>
    <w:rsid w:val="00F66590"/>
    <w:rsid w:val="00F71A9B"/>
    <w:rsid w:val="00F73524"/>
    <w:rsid w:val="00F74945"/>
    <w:rsid w:val="00F820EC"/>
    <w:rsid w:val="00F92B5D"/>
    <w:rsid w:val="00F96878"/>
    <w:rsid w:val="00FA29BC"/>
    <w:rsid w:val="00FA531D"/>
    <w:rsid w:val="00FB0A53"/>
    <w:rsid w:val="00FB2B40"/>
    <w:rsid w:val="00FB49B7"/>
    <w:rsid w:val="00FB5E3C"/>
    <w:rsid w:val="00FB716D"/>
    <w:rsid w:val="00FC177E"/>
    <w:rsid w:val="00FC20C2"/>
    <w:rsid w:val="00FC2337"/>
    <w:rsid w:val="00FC4532"/>
    <w:rsid w:val="00FD1E78"/>
    <w:rsid w:val="00FD4458"/>
    <w:rsid w:val="00FD4662"/>
    <w:rsid w:val="00FF08C0"/>
    <w:rsid w:val="00FF2898"/>
    <w:rsid w:val="00FF3899"/>
    <w:rsid w:val="00FF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50A7F6"/>
  <w15:chartTrackingRefBased/>
  <w15:docId w15:val="{89B68D12-1233-45CE-ACBA-C608909C4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44526"/>
    <w:pPr>
      <w:keepNext/>
      <w:spacing w:before="140" w:after="140" w:line="400" w:lineRule="exact"/>
      <w:outlineLvl w:val="0"/>
    </w:pPr>
    <w:rPr>
      <w:rFonts w:ascii="Verdana" w:eastAsia="Times New Roman" w:hAnsi="Verdana" w:cs="Times New Roman"/>
      <w:kern w:val="32"/>
      <w:sz w:val="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E36B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42D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DDB"/>
  </w:style>
  <w:style w:type="paragraph" w:styleId="Footer">
    <w:name w:val="footer"/>
    <w:basedOn w:val="Normal"/>
    <w:link w:val="FooterChar"/>
    <w:uiPriority w:val="99"/>
    <w:unhideWhenUsed/>
    <w:rsid w:val="00642D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DDB"/>
  </w:style>
  <w:style w:type="paragraph" w:styleId="NormalWeb">
    <w:name w:val="Normal (Web)"/>
    <w:basedOn w:val="Normal"/>
    <w:uiPriority w:val="99"/>
    <w:semiHidden/>
    <w:unhideWhenUsed/>
    <w:rsid w:val="0065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rsid w:val="00A44526"/>
    <w:rPr>
      <w:rFonts w:ascii="Verdana" w:eastAsia="Times New Roman" w:hAnsi="Verdana" w:cs="Times New Roman"/>
      <w:kern w:val="32"/>
      <w:sz w:val="4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84FB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C3455"/>
    <w:pPr>
      <w:spacing w:line="256" w:lineRule="auto"/>
      <w:ind w:left="720"/>
      <w:contextualSpacing/>
    </w:pPr>
    <w:rPr>
      <w:rFonts w:ascii="Verdana" w:hAnsi="Verdana"/>
    </w:rPr>
  </w:style>
  <w:style w:type="paragraph" w:customStyle="1" w:styleId="paragraph">
    <w:name w:val="paragraph"/>
    <w:basedOn w:val="Normal"/>
    <w:rsid w:val="00766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3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0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6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8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4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4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93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1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2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5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7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cafod.org.uk/LiveSimplySchool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farnell\Downloads\LiveSimply_Schools_JA1%20registration%20letter%20template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tivity xmlns="f198e0bd-c17b-4511-ad03-ce28218f2c86">Budgets</Activity>
    <M_x0026_E_x0020_Activity xmlns="f198e0bd-c17b-4511-ad03-ce28218f2c86">Activity Monitoring</M_x0026_E_x0020_Activity>
    <_dlc_DocId xmlns="04672002-f21f-4240-adfb-f0b653fb6fb5">SZUU6KYVHK2A-877776833-14212</_dlc_DocId>
    <_dlc_DocIdUrl xmlns="04672002-f21f-4240-adfb-f0b653fb6fb5">
      <Url>https://cafod365.sharepoint.com/sites/int/Education/_layouts/15/DocIdRedir.aspx?ID=SZUU6KYVHK2A-877776833-14212</Url>
      <Description>SZUU6KYVHK2A-877776833-14212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F59E71814B58459211ABFEAC119CC8" ma:contentTypeVersion="2972" ma:contentTypeDescription="Create a new document." ma:contentTypeScope="" ma:versionID="3f896aaf8d0ba876a4fda0a828568286">
  <xsd:schema xmlns:xsd="http://www.w3.org/2001/XMLSchema" xmlns:xs="http://www.w3.org/2001/XMLSchema" xmlns:p="http://schemas.microsoft.com/office/2006/metadata/properties" xmlns:ns2="04672002-f21f-4240-adfb-f0b653fb6fb5" xmlns:ns3="f198e0bd-c17b-4511-ad03-ce28218f2c86" xmlns:ns4="bdf04112-6931-4610-9724-cd62e91446a3" targetNamespace="http://schemas.microsoft.com/office/2006/metadata/properties" ma:root="true" ma:fieldsID="7bd45e75eca6dad3e2f7dddbfb8fa840" ns2:_="" ns3:_="" ns4:_="">
    <xsd:import namespace="04672002-f21f-4240-adfb-f0b653fb6fb5"/>
    <xsd:import namespace="f198e0bd-c17b-4511-ad03-ce28218f2c86"/>
    <xsd:import namespace="bdf04112-6931-4610-9724-cd62e91446a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Activity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3:M_x0026_E_x0020_Activity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672002-f21f-4240-adfb-f0b653fb6fb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98e0bd-c17b-4511-ad03-ce28218f2c86" elementFormDefault="qualified">
    <xsd:import namespace="http://schemas.microsoft.com/office/2006/documentManagement/types"/>
    <xsd:import namespace="http://schemas.microsoft.com/office/infopath/2007/PartnerControls"/>
    <xsd:element name="Activity" ma:index="11" nillable="true" ma:displayName="Activity" ma:default="Budgets" ma:format="Dropdown" ma:internalName="Activity">
      <xsd:simpleType>
        <xsd:restriction base="dms:Choice">
          <xsd:enumeration value="Budgets"/>
          <xsd:enumeration value="Historic Documents"/>
          <xsd:enumeration value="Networking and External Org"/>
          <xsd:enumeration value="Monitoring and Evaluation"/>
          <xsd:enumeration value="Planning"/>
          <xsd:enumeration value="Research"/>
          <xsd:enumeration value="Section Meetings"/>
          <xsd:enumeration value="Strategies"/>
          <xsd:enumeration value="Work in Progress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_x0026_E_x0020_Activity" ma:index="16" nillable="true" ma:displayName="M&amp;E Activity" ma:default="Activity Monitoring" ma:format="Dropdown" ma:internalName="M_x0026_E_x0020_Activity">
      <xsd:simpleType>
        <xsd:restriction base="dms:Choice">
          <xsd:enumeration value="Activity Monitoring"/>
          <xsd:enumeration value="Projects Evaluations"/>
          <xsd:enumeration value="Reporting"/>
          <xsd:enumeration value="Come and See"/>
          <xsd:enumeration value="GCSE and PoG"/>
          <xsd:enumeration value="Targets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f04112-6931-4610-9724-cd62e91446a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16BABA-A32B-4554-AA39-E479B9916FEC}">
  <ds:schemaRefs>
    <ds:schemaRef ds:uri="f198e0bd-c17b-4511-ad03-ce28218f2c86"/>
    <ds:schemaRef ds:uri="http://schemas.microsoft.com/office/infopath/2007/PartnerControls"/>
    <ds:schemaRef ds:uri="bdf04112-6931-4610-9724-cd62e91446a3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04672002-f21f-4240-adfb-f0b653fb6fb5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08BCDE-0712-44C5-8726-D2913CF02E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642227-852C-41F0-951E-3C3D02DB309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25A46C8-BFFC-4099-9D45-A7F6C9433A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672002-f21f-4240-adfb-f0b653fb6fb5"/>
    <ds:schemaRef ds:uri="f198e0bd-c17b-4511-ad03-ce28218f2c86"/>
    <ds:schemaRef ds:uri="bdf04112-6931-4610-9724-cd62e91446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LiveSimply_Schools_JA1 registration letter template (1)</Template>
  <TotalTime>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Farnell</dc:creator>
  <cp:keywords/>
  <dc:description/>
  <cp:lastModifiedBy>Teacher</cp:lastModifiedBy>
  <cp:revision>3</cp:revision>
  <dcterms:created xsi:type="dcterms:W3CDTF">2024-02-05T09:55:00Z</dcterms:created>
  <dcterms:modified xsi:type="dcterms:W3CDTF">2024-02-05T11:14:00Z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0x0101007CF59E71814B58459211ABFEAC119CC8</vt:lpwstr>
  </property>
  <property fmtid="{D5CDD505-2E9C-101B-9397-08002B2CF9AE}" pid="3" name="_dlc_DocIdItemGuid">
    <vt:lpwstr>fca10f16-54b3-46e1-be74-7c57cbc95e5e</vt:lpwstr>
  </property>
</Properties>
</file>